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50" w:rsidRDefault="00B16550" w:rsidP="004F2E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E8F">
        <w:rPr>
          <w:rFonts w:ascii="Times New Roman" w:hAnsi="Times New Roman" w:cs="Times New Roman"/>
          <w:b/>
          <w:bCs/>
          <w:sz w:val="28"/>
          <w:szCs w:val="28"/>
        </w:rPr>
        <w:t>Инструкция по постановке на учет в детский сад детей через Портал государственных и муниципальных услуг Республики Татарстан.</w: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Pr="00995FBD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1. Зарегистрируйтесь на сайте</w:t>
      </w:r>
      <w:r w:rsidRPr="00995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  <w:t>www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</w:rPr>
        <w:t>/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  <w:t>uslugi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</w:rPr>
        <w:t>.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  <w:t>tatarstan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</w:rPr>
        <w:t>.</w:t>
      </w:r>
      <w:r w:rsidRPr="00995FBD"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  <w:t>ru</w:t>
      </w:r>
      <w:r w:rsidRPr="00995FB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63F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65pt;height:250.5pt;visibility:visible">
            <v:imagedata r:id="rId4" o:title=""/>
          </v:shape>
        </w:pic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F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pict>
          <v:shape id="Рисунок 4" o:spid="_x0000_i1026" type="#_x0000_t75" style="width:467.25pt;height:248.25pt;visibility:visible">
            <v:imagedata r:id="rId5" o:title=""/>
          </v:shape>
        </w:pic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CD5AF2">
        <w:rPr>
          <w:noProof/>
          <w:lang w:eastAsia="ru-RU"/>
        </w:rPr>
        <w:t xml:space="preserve"> </w: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F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pict>
          <v:shape id="Рисунок 5" o:spid="_x0000_i1027" type="#_x0000_t75" style="width:465.75pt;height:246pt;visibility:visible">
            <v:imagedata r:id="rId6" o:title=""/>
          </v:shape>
        </w:pic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4. Внимательно ознакомитесь с условиями постановки на учет в детский сад</w: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F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pict>
          <v:shape id="Рисунок 6" o:spid="_x0000_i1028" type="#_x0000_t75" style="width:463.5pt;height:283.5pt;visibility:visible">
            <v:imagedata r:id="rId7" o:title=""/>
          </v:shape>
        </w:pict>
      </w: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550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Шаг 5. Далее продолжайте следовать инструкции на сайте</w:t>
      </w:r>
    </w:p>
    <w:p w:rsidR="00B16550" w:rsidRPr="00995FBD" w:rsidRDefault="00B16550" w:rsidP="004F2E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F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pict>
          <v:shape id="Рисунок 7" o:spid="_x0000_i1029" type="#_x0000_t75" style="width:462.75pt;height:293.25pt;visibility:visible">
            <v:imagedata r:id="rId8" o:title=""/>
          </v:shape>
        </w:pict>
      </w:r>
    </w:p>
    <w:sectPr w:rsidR="00B16550" w:rsidRPr="00995FBD" w:rsidSect="004D63E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1F3"/>
    <w:rsid w:val="00063FAB"/>
    <w:rsid w:val="00332F13"/>
    <w:rsid w:val="004A42E4"/>
    <w:rsid w:val="004D63EC"/>
    <w:rsid w:val="004F2E8F"/>
    <w:rsid w:val="00995FBD"/>
    <w:rsid w:val="00B16550"/>
    <w:rsid w:val="00BF03BD"/>
    <w:rsid w:val="00CD5AF2"/>
    <w:rsid w:val="00D851F3"/>
    <w:rsid w:val="00F2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3BD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F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2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52</Words>
  <Characters>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постановке на учет в детский сад детей через Портал государственных и муниципальных услуг Республики Татарстан</dc:title>
  <dc:subject/>
  <dc:creator>гимназя</dc:creator>
  <cp:keywords/>
  <dc:description/>
  <cp:lastModifiedBy>Козлова</cp:lastModifiedBy>
  <cp:revision>2</cp:revision>
  <dcterms:created xsi:type="dcterms:W3CDTF">2015-07-28T05:41:00Z</dcterms:created>
  <dcterms:modified xsi:type="dcterms:W3CDTF">2015-07-28T05:41:00Z</dcterms:modified>
</cp:coreProperties>
</file>